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14BE" w:rsidRPr="00DF40D6" w:rsidRDefault="00C86F3D">
      <w:pPr>
        <w:rPr>
          <w:rFonts w:ascii="ＭＳ 明朝" w:eastAsia="ＭＳ 明朝" w:hAnsi="ＭＳ 明朝"/>
          <w:sz w:val="48"/>
          <w:szCs w:val="48"/>
        </w:rPr>
      </w:pPr>
      <w:r w:rsidRPr="00DF40D6">
        <w:rPr>
          <w:rFonts w:ascii="ＭＳ 明朝" w:eastAsia="ＭＳ 明朝" w:hAnsi="ＭＳ 明朝" w:hint="eastAsia"/>
          <w:sz w:val="48"/>
          <w:szCs w:val="48"/>
        </w:rPr>
        <w:t>駐車場のご案内</w:t>
      </w:r>
    </w:p>
    <w:p w:rsidR="009061BE" w:rsidRDefault="009061BE" w:rsidP="009061BE">
      <w:r w:rsidRPr="009061BE">
        <w:rPr>
          <w:rFonts w:ascii="ＭＳ 明朝" w:eastAsia="ＭＳ 明朝" w:hAnsi="ＭＳ 明朝"/>
        </w:rPr>
        <w:t>Yahoo!</w:t>
      </w:r>
      <w:r w:rsidRPr="009061BE">
        <w:rPr>
          <w:rFonts w:ascii="ＭＳ 明朝" w:eastAsia="ＭＳ 明朝" w:hAnsi="ＭＳ 明朝" w:hint="eastAsia"/>
        </w:rPr>
        <w:t>地図の</w:t>
      </w:r>
      <w:r>
        <w:rPr>
          <w:rFonts w:ascii="ＭＳ 明朝" w:eastAsia="ＭＳ 明朝" w:hAnsi="ＭＳ 明朝" w:hint="eastAsia"/>
        </w:rPr>
        <w:t>地図画像、</w:t>
      </w:r>
      <w:r w:rsidRPr="009061BE">
        <w:rPr>
          <w:rFonts w:ascii="ＭＳ 明朝" w:eastAsia="ＭＳ 明朝" w:hAnsi="ＭＳ 明朝" w:hint="eastAsia"/>
        </w:rPr>
        <w:t>航空写真を使用しています。</w:t>
      </w:r>
    </w:p>
    <w:p w:rsidR="00C86F3D" w:rsidRPr="00DF40D6" w:rsidRDefault="00C86F3D">
      <w:pPr>
        <w:rPr>
          <w:rFonts w:ascii="ＭＳ 明朝" w:eastAsia="ＭＳ 明朝" w:hAnsi="ＭＳ 明朝"/>
        </w:rPr>
      </w:pPr>
    </w:p>
    <w:p w:rsidR="00E514BE" w:rsidRPr="00DF40D6" w:rsidRDefault="00C86F3D" w:rsidP="00DF40D6">
      <w:pPr>
        <w:ind w:firstLineChars="100" w:firstLine="210"/>
        <w:rPr>
          <w:rFonts w:ascii="ＭＳ 明朝" w:eastAsia="ＭＳ 明朝" w:hAnsi="ＭＳ 明朝"/>
        </w:rPr>
      </w:pPr>
      <w:r w:rsidRPr="00DF40D6">
        <w:rPr>
          <w:rFonts w:ascii="ＭＳ 明朝" w:eastAsia="ＭＳ 明朝" w:hAnsi="ＭＳ 明朝" w:hint="eastAsia"/>
        </w:rPr>
        <w:t>感謝と挑戦のTYK体育館（多治見市総合体育館）の駐車場</w:t>
      </w:r>
      <w:r w:rsidR="00DF40D6" w:rsidRPr="00DF40D6">
        <w:rPr>
          <w:rFonts w:ascii="ＭＳ 明朝" w:eastAsia="ＭＳ 明朝" w:hAnsi="ＭＳ 明朝" w:hint="eastAsia"/>
        </w:rPr>
        <w:t>（自家用車で約１</w:t>
      </w:r>
      <w:r w:rsidR="005E3833">
        <w:rPr>
          <w:rFonts w:ascii="ＭＳ 明朝" w:eastAsia="ＭＳ 明朝" w:hAnsi="ＭＳ 明朝" w:hint="eastAsia"/>
        </w:rPr>
        <w:t>１</w:t>
      </w:r>
      <w:r w:rsidR="00DF40D6" w:rsidRPr="00DF40D6">
        <w:rPr>
          <w:rFonts w:ascii="ＭＳ 明朝" w:eastAsia="ＭＳ 明朝" w:hAnsi="ＭＳ 明朝" w:hint="eastAsia"/>
        </w:rPr>
        <w:t>０台分）</w:t>
      </w:r>
      <w:r w:rsidRPr="00DF40D6">
        <w:rPr>
          <w:rFonts w:ascii="ＭＳ 明朝" w:eastAsia="ＭＳ 明朝" w:hAnsi="ＭＳ 明朝" w:hint="eastAsia"/>
        </w:rPr>
        <w:t>には停めきれないことが予想されますので、株式会社TYKに駐車場協力の依頼をし、多治見本部の一部を使用させていただけることになりました。</w:t>
      </w:r>
    </w:p>
    <w:p w:rsidR="00E514BE" w:rsidRPr="00DF40D6" w:rsidRDefault="00C86F3D">
      <w:pPr>
        <w:rPr>
          <w:rFonts w:ascii="ＭＳ 明朝" w:eastAsia="ＭＳ 明朝" w:hAnsi="ＭＳ 明朝"/>
        </w:rPr>
      </w:pPr>
      <w:r w:rsidRPr="00DF40D6">
        <w:rPr>
          <w:rFonts w:ascii="ＭＳ 明朝" w:eastAsia="ＭＳ 明朝" w:hAnsi="ＭＳ 明朝" w:hint="eastAsia"/>
        </w:rPr>
        <w:t xml:space="preserve">　</w:t>
      </w:r>
      <w:r w:rsidR="004771B8" w:rsidRPr="00DF40D6">
        <w:rPr>
          <w:rFonts w:ascii="ＭＳ 明朝" w:eastAsia="ＭＳ 明朝" w:hAnsi="ＭＳ 明朝" w:hint="eastAsia"/>
        </w:rPr>
        <w:t>バスについては体育館付設の駐車場には</w:t>
      </w:r>
      <w:r w:rsidR="00A22C02" w:rsidRPr="00DF40D6">
        <w:rPr>
          <w:rFonts w:ascii="ＭＳ 明朝" w:eastAsia="ＭＳ 明朝" w:hAnsi="ＭＳ 明朝" w:hint="eastAsia"/>
        </w:rPr>
        <w:t>駐車せず</w:t>
      </w:r>
      <w:r w:rsidR="004771B8" w:rsidRPr="00DF40D6">
        <w:rPr>
          <w:rFonts w:ascii="ＭＳ 明朝" w:eastAsia="ＭＳ 明朝" w:hAnsi="ＭＳ 明朝" w:hint="eastAsia"/>
        </w:rPr>
        <w:t>、選手等の降車の後、下記地図のバス専用のスペースにご移動ください。</w:t>
      </w:r>
      <w:r w:rsidR="00A22C02" w:rsidRPr="00DF40D6">
        <w:rPr>
          <w:rFonts w:ascii="ＭＳ 明朝" w:eastAsia="ＭＳ 明朝" w:hAnsi="ＭＳ 明朝" w:hint="eastAsia"/>
        </w:rPr>
        <w:t>乗用車は、体育館付設の駐車場にとめてください。</w:t>
      </w:r>
    </w:p>
    <w:p w:rsidR="00DF40D6" w:rsidRPr="00DF40D6" w:rsidRDefault="00DF40D6">
      <w:pPr>
        <w:rPr>
          <w:rFonts w:ascii="ＭＳ ゴシック" w:eastAsia="ＭＳ ゴシック" w:hAnsi="ＭＳ ゴシック"/>
          <w:u w:val="single"/>
        </w:rPr>
      </w:pPr>
      <w:r w:rsidRPr="00DF40D6">
        <w:rPr>
          <w:rFonts w:ascii="ＭＳ ゴシック" w:eastAsia="ＭＳ ゴシック" w:hAnsi="ＭＳ ゴシック" w:hint="eastAsia"/>
          <w:u w:val="single"/>
        </w:rPr>
        <w:t>※各チームの移動手段の集計結果によって</w:t>
      </w:r>
      <w:r>
        <w:rPr>
          <w:rFonts w:ascii="ＭＳ ゴシック" w:eastAsia="ＭＳ ゴシック" w:hAnsi="ＭＳ ゴシック" w:hint="eastAsia"/>
          <w:u w:val="single"/>
        </w:rPr>
        <w:t>は</w:t>
      </w:r>
      <w:r w:rsidRPr="00DF40D6">
        <w:rPr>
          <w:rFonts w:ascii="ＭＳ ゴシック" w:eastAsia="ＭＳ ゴシック" w:hAnsi="ＭＳ ゴシック" w:hint="eastAsia"/>
          <w:u w:val="single"/>
        </w:rPr>
        <w:t>、変更となる場合がございます。</w:t>
      </w:r>
    </w:p>
    <w:p w:rsidR="0016366D" w:rsidRDefault="00BF023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CD2C6E" wp14:editId="2F2E638F">
                <wp:simplePos x="0" y="0"/>
                <wp:positionH relativeFrom="column">
                  <wp:posOffset>2957195</wp:posOffset>
                </wp:positionH>
                <wp:positionV relativeFrom="paragraph">
                  <wp:posOffset>1745615</wp:posOffset>
                </wp:positionV>
                <wp:extent cx="2238375" cy="1476375"/>
                <wp:effectExtent l="19050" t="19050" r="47625" b="47625"/>
                <wp:wrapNone/>
                <wp:docPr id="22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476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dbl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BF023C" w:rsidRPr="00BF023C" w:rsidRDefault="00BF023C" w:rsidP="00BF023C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F023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事前に、地図アプリの航空写真、ストリート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ビューなどで位置を確認していただけるとありがたいです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D2C6E" id="角丸四角形 7" o:spid="_x0000_s1026" style="position:absolute;left:0;text-align:left;margin-left:232.85pt;margin-top:137.45pt;width:176.25pt;height:11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" fillcolor="window" strokecolor="windowText" strokeweight="4pt">
                <v:stroke dashstyle="1 1" linestyle="thinThin" joinstyle="miter"/>
                <v:textbox>
                  <w:txbxContent>
                    <w:p w:rsidR="00BF023C" w:rsidRPr="00BF023C" w:rsidRDefault="00BF023C" w:rsidP="00BF023C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BF023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事前に、地図アプリの航空写真、ストリート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ビューなどで位置を確認していただけるとありがたいです</w:t>
                      </w:r>
                    </w:p>
                  </w:txbxContent>
                </v:textbox>
              </v:roundrect>
            </w:pict>
          </mc:Fallback>
        </mc:AlternateContent>
      </w:r>
      <w:r w:rsidR="00A22C0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EC16F2" wp14:editId="51392A23">
                <wp:simplePos x="0" y="0"/>
                <wp:positionH relativeFrom="column">
                  <wp:posOffset>2891790</wp:posOffset>
                </wp:positionH>
                <wp:positionV relativeFrom="paragraph">
                  <wp:posOffset>3757295</wp:posOffset>
                </wp:positionV>
                <wp:extent cx="2238375" cy="1228725"/>
                <wp:effectExtent l="19050" t="19050" r="47625" b="4762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228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5D7C" w:rsidRPr="00272C37" w:rsidRDefault="00855D7C" w:rsidP="00A22C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72C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こちらは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マイクロバス専用</w:t>
                            </w:r>
                            <w:r w:rsidRPr="00272C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C16F2" id="_x0000_s1027" style="position:absolute;left:0;text-align:left;margin-left:227.7pt;margin-top:295.85pt;width:176.25pt;height:9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" fillcolor="window" strokecolor="windowText" strokeweight="4pt">
                <v:stroke linestyle="thinThin" joinstyle="miter"/>
                <v:textbox>
                  <w:txbxContent>
                    <w:p w:rsidR="00855D7C" w:rsidRPr="00272C37" w:rsidRDefault="00855D7C" w:rsidP="00A22C0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40"/>
                          <w:szCs w:val="40"/>
                        </w:rPr>
                      </w:pPr>
                      <w:r w:rsidRPr="00272C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40"/>
                          <w:szCs w:val="40"/>
                        </w:rPr>
                        <w:t>こちらは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40"/>
                          <w:szCs w:val="40"/>
                        </w:rPr>
                        <w:t>マイクロバス専用</w:t>
                      </w:r>
                      <w:r w:rsidRPr="00272C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40"/>
                          <w:szCs w:val="4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40"/>
                          <w:szCs w:val="40"/>
                        </w:rPr>
                        <w:t>します</w:t>
                      </w:r>
                    </w:p>
                  </w:txbxContent>
                </v:textbox>
              </v:roundrect>
            </w:pict>
          </mc:Fallback>
        </mc:AlternateContent>
      </w:r>
      <w:r w:rsidR="00A22C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0779F2" wp14:editId="29DE0677">
                <wp:simplePos x="0" y="0"/>
                <wp:positionH relativeFrom="column">
                  <wp:posOffset>348615</wp:posOffset>
                </wp:positionH>
                <wp:positionV relativeFrom="paragraph">
                  <wp:posOffset>147320</wp:posOffset>
                </wp:positionV>
                <wp:extent cx="2000250" cy="1409700"/>
                <wp:effectExtent l="19050" t="19050" r="38100" b="3810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409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08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D7C" w:rsidRPr="00272C37" w:rsidRDefault="00855D7C" w:rsidP="00E514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72C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こちらは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中型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40"/>
                                <w:szCs w:val="40"/>
                              </w:rPr>
                              <w:t>大型</w:t>
                            </w:r>
                            <w:r w:rsidRPr="00272C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バス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専用</w:t>
                            </w:r>
                            <w:r w:rsidRPr="00272C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779F2" id="角丸四角形 4" o:spid="_x0000_s1028" style="position:absolute;left:0;text-align:left;margin-left:27.45pt;margin-top:11.6pt;width:157.5pt;height:11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" fillcolor="white [3212]" strokecolor="black [3213]" strokeweight="4pt">
                <v:stroke linestyle="thinThin" joinstyle="miter"/>
                <v:textbox>
                  <w:txbxContent>
                    <w:p w:rsidR="00855D7C" w:rsidRPr="00272C37" w:rsidRDefault="00855D7C" w:rsidP="00E514B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40"/>
                          <w:szCs w:val="40"/>
                        </w:rPr>
                      </w:pPr>
                      <w:r w:rsidRPr="00272C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40"/>
                          <w:szCs w:val="40"/>
                        </w:rPr>
                        <w:t>こちらは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40"/>
                          <w:szCs w:val="40"/>
                        </w:rPr>
                        <w:t>中型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40"/>
                          <w:szCs w:val="40"/>
                        </w:rPr>
                        <w:t>大型</w:t>
                      </w:r>
                      <w:r w:rsidRPr="00272C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40"/>
                          <w:szCs w:val="40"/>
                        </w:rPr>
                        <w:t>バス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40"/>
                          <w:szCs w:val="40"/>
                        </w:rPr>
                        <w:t>専用</w:t>
                      </w:r>
                      <w:r w:rsidRPr="00272C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40"/>
                          <w:szCs w:val="4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40"/>
                          <w:szCs w:val="40"/>
                        </w:rPr>
                        <w:t>します</w:t>
                      </w:r>
                    </w:p>
                  </w:txbxContent>
                </v:textbox>
              </v:roundrect>
            </w:pict>
          </mc:Fallback>
        </mc:AlternateContent>
      </w:r>
      <w:r w:rsidR="00C86F3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ADCFF" wp14:editId="46ECED57">
                <wp:simplePos x="0" y="0"/>
                <wp:positionH relativeFrom="column">
                  <wp:posOffset>81915</wp:posOffset>
                </wp:positionH>
                <wp:positionV relativeFrom="paragraph">
                  <wp:posOffset>5826125</wp:posOffset>
                </wp:positionV>
                <wp:extent cx="1724025" cy="552450"/>
                <wp:effectExtent l="19050" t="19050" r="47625" b="3810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5D7C" w:rsidRPr="00E514BE" w:rsidRDefault="00855D7C" w:rsidP="00E514BE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514B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ここが会場です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ADCFF" id="角丸四角形 8" o:spid="_x0000_s1029" style="position:absolute;left:0;text-align:left;margin-left:6.45pt;margin-top:458.75pt;width:135.7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" fillcolor="window" strokecolor="windowText" strokeweight="4pt">
                <v:stroke linestyle="thinThin" joinstyle="miter"/>
                <v:textbox>
                  <w:txbxContent>
                    <w:p w:rsidR="00855D7C" w:rsidRPr="00E514BE" w:rsidRDefault="00855D7C" w:rsidP="00E514BE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E514B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  <w:szCs w:val="32"/>
                        </w:rPr>
                        <w:t>ここが会場です</w:t>
                      </w:r>
                    </w:p>
                  </w:txbxContent>
                </v:textbox>
              </v:roundrect>
            </w:pict>
          </mc:Fallback>
        </mc:AlternateContent>
      </w:r>
      <w:r w:rsidR="00C86F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339CB" wp14:editId="5EACFACF">
                <wp:simplePos x="0" y="0"/>
                <wp:positionH relativeFrom="column">
                  <wp:posOffset>2204721</wp:posOffset>
                </wp:positionH>
                <wp:positionV relativeFrom="paragraph">
                  <wp:posOffset>4535950</wp:posOffset>
                </wp:positionV>
                <wp:extent cx="297762" cy="828675"/>
                <wp:effectExtent l="171450" t="0" r="7620" b="47625"/>
                <wp:wrapNone/>
                <wp:docPr id="6" name="U ターン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4492">
                          <a:off x="0" y="0"/>
                          <a:ext cx="297762" cy="828675"/>
                        </a:xfrm>
                        <a:prstGeom prst="uturnArrow">
                          <a:avLst>
                            <a:gd name="adj1" fmla="val 25000"/>
                            <a:gd name="adj2" fmla="val 25000"/>
                            <a:gd name="adj3" fmla="val 62931"/>
                            <a:gd name="adj4" fmla="val 43750"/>
                            <a:gd name="adj5" fmla="val 4271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B71B1" id="U ターン矢印 6" o:spid="_x0000_s1026" style="position:absolute;left:0;text-align:left;margin-left:173.6pt;margin-top:357.15pt;width:23.45pt;height:65.25pt;rotation:-207040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762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" path="m,828675l,130271c,58324,58324,,130271,r,c202218,,260542,58324,260542,130271r,36329l297762,166600,223322,353985,148881,166600r37220,l186101,130271v,-30834,-24996,-55830,-55830,-55830l130271,74441v-30834,,-55830,24996,-55830,55830l74441,828675,,828675xe" filled="f" strokecolor="black [3213]" strokeweight="2.25pt">
                <v:stroke joinstyle="miter"/>
                <v:path arrowok="t" o:connecttype="custom" o:connectlocs="0,828675;0,130271;130271,0;130271,0;260542,130271;260542,166600;297762,166600;223322,353985;148881,166600;186101,166600;186101,130271;130271,74441;130271,74441;74441,130271;74441,828675;0,828675" o:connectangles="0,0,0,0,0,0,0,0,0,0,0,0,0,0,0,0"/>
              </v:shape>
            </w:pict>
          </mc:Fallback>
        </mc:AlternateContent>
      </w:r>
      <w:r w:rsidR="00C86F3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1EBDC7" wp14:editId="0F634853">
                <wp:simplePos x="0" y="0"/>
                <wp:positionH relativeFrom="column">
                  <wp:posOffset>2348865</wp:posOffset>
                </wp:positionH>
                <wp:positionV relativeFrom="paragraph">
                  <wp:posOffset>4826000</wp:posOffset>
                </wp:positionV>
                <wp:extent cx="923925" cy="704850"/>
                <wp:effectExtent l="38100" t="38100" r="28575" b="38100"/>
                <wp:wrapNone/>
                <wp:docPr id="5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704850"/>
                        </a:xfrm>
                        <a:custGeom>
                          <a:avLst/>
                          <a:gdLst>
                            <a:gd name="connsiteX0" fmla="*/ 66675 w 923925"/>
                            <a:gd name="connsiteY0" fmla="*/ 0 h 704850"/>
                            <a:gd name="connsiteX1" fmla="*/ 923925 w 923925"/>
                            <a:gd name="connsiteY1" fmla="*/ 638175 h 704850"/>
                            <a:gd name="connsiteX2" fmla="*/ 838200 w 923925"/>
                            <a:gd name="connsiteY2" fmla="*/ 704850 h 704850"/>
                            <a:gd name="connsiteX3" fmla="*/ 180975 w 923925"/>
                            <a:gd name="connsiteY3" fmla="*/ 390525 h 704850"/>
                            <a:gd name="connsiteX4" fmla="*/ 0 w 923925"/>
                            <a:gd name="connsiteY4" fmla="*/ 133350 h 704850"/>
                            <a:gd name="connsiteX5" fmla="*/ 66675 w 923925"/>
                            <a:gd name="connsiteY5" fmla="*/ 0 h 704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23925" h="704850">
                              <a:moveTo>
                                <a:pt x="66675" y="0"/>
                              </a:moveTo>
                              <a:lnTo>
                                <a:pt x="923925" y="638175"/>
                              </a:lnTo>
                              <a:lnTo>
                                <a:pt x="838200" y="704850"/>
                              </a:lnTo>
                              <a:lnTo>
                                <a:pt x="180975" y="390525"/>
                              </a:lnTo>
                              <a:lnTo>
                                <a:pt x="0" y="133350"/>
                              </a:lnTo>
                              <a:lnTo>
                                <a:pt x="66675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96EDE" id="フリーフォーム 5" o:spid="_x0000_s1026" style="position:absolute;left:0;text-align:left;margin-left:184.95pt;margin-top:380pt;width:72.75pt;height:5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3925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" path="m66675,l923925,638175r-85725,66675l180975,390525,,133350,66675,xe" filled="f" strokecolor="black [3213]" strokeweight="3pt">
                <v:stroke joinstyle="miter"/>
                <v:path arrowok="t" o:connecttype="custom" o:connectlocs="66675,0;923925,638175;838200,704850;180975,390525;0,133350;66675,0" o:connectangles="0,0,0,0,0,0"/>
              </v:shape>
            </w:pict>
          </mc:Fallback>
        </mc:AlternateContent>
      </w:r>
      <w:r w:rsidR="00C86F3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CB7410" wp14:editId="56307422">
                <wp:simplePos x="0" y="0"/>
                <wp:positionH relativeFrom="column">
                  <wp:posOffset>2607219</wp:posOffset>
                </wp:positionH>
                <wp:positionV relativeFrom="paragraph">
                  <wp:posOffset>826770</wp:posOffset>
                </wp:positionV>
                <wp:extent cx="781050" cy="338114"/>
                <wp:effectExtent l="0" t="26035" r="202565" b="69215"/>
                <wp:wrapNone/>
                <wp:docPr id="3" name="屈折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31589">
                          <a:off x="0" y="0"/>
                          <a:ext cx="781050" cy="338114"/>
                        </a:xfrm>
                        <a:prstGeom prst="bentUp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7C1E6" id="屈折矢印 3" o:spid="_x0000_s1026" style="position:absolute;left:0;text-align:left;margin-left:205.3pt;margin-top:65.1pt;width:61.5pt;height:26.6pt;rotation:-3788430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33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" path="m,253586r654257,l654257,84529r-42264,l696522,r84528,84529l738786,84529r,253585l,338114,,253586xe" filled="f" strokecolor="black [3213]" strokeweight="3pt">
                <v:stroke joinstyle="miter"/>
                <v:path arrowok="t" o:connecttype="custom" o:connectlocs="0,253586;654257,253586;654257,84529;611993,84529;696522,0;781050,84529;738786,84529;738786,338114;0,338114;0,253586" o:connectangles="0,0,0,0,0,0,0,0,0,0"/>
              </v:shape>
            </w:pict>
          </mc:Fallback>
        </mc:AlternateContent>
      </w:r>
      <w:r w:rsidR="00C86F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432E4" wp14:editId="1C8115F1">
                <wp:simplePos x="0" y="0"/>
                <wp:positionH relativeFrom="column">
                  <wp:posOffset>2535555</wp:posOffset>
                </wp:positionH>
                <wp:positionV relativeFrom="paragraph">
                  <wp:posOffset>304690</wp:posOffset>
                </wp:positionV>
                <wp:extent cx="736111" cy="500809"/>
                <wp:effectExtent l="0" t="57150" r="6985" b="7112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6275">
                          <a:off x="0" y="0"/>
                          <a:ext cx="736111" cy="50080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775A6" id="楕円 2" o:spid="_x0000_s1026" style="position:absolute;left:0;text-align:left;margin-left:199.65pt;margin-top:24pt;width:57.95pt;height:39.45pt;rotation:208216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" filled="f" strokecolor="black [3213]" strokeweight="3pt">
                <v:stroke joinstyle="miter"/>
              </v:oval>
            </w:pict>
          </mc:Fallback>
        </mc:AlternateContent>
      </w:r>
      <w:r w:rsidR="00272C37">
        <w:rPr>
          <w:noProof/>
        </w:rPr>
        <w:drawing>
          <wp:inline distT="0" distB="0" distL="0" distR="0" wp14:anchorId="112B0D92" wp14:editId="3BB44A5E">
            <wp:extent cx="5199929" cy="6972300"/>
            <wp:effectExtent l="0" t="0" r="127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454" t="20362" r="28739" b="19621"/>
                    <a:stretch/>
                  </pic:blipFill>
                  <pic:spPr bwMode="auto">
                    <a:xfrm>
                      <a:off x="0" y="0"/>
                      <a:ext cx="5229616" cy="701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1FC8" w:rsidRPr="009061BE" w:rsidRDefault="00CE1FC8">
      <w:pPr>
        <w:rPr>
          <w:rFonts w:ascii="ＭＳ 明朝" w:eastAsia="ＭＳ 明朝" w:hAnsi="ＭＳ 明朝"/>
        </w:rPr>
      </w:pPr>
    </w:p>
    <w:p w:rsidR="00CE1FC8" w:rsidRPr="009061BE" w:rsidRDefault="00855D7C">
      <w:pPr>
        <w:rPr>
          <w:rFonts w:ascii="ＭＳ 明朝" w:eastAsia="ＭＳ 明朝" w:hAnsi="ＭＳ 明朝" w:hint="eastAsia"/>
          <w:sz w:val="32"/>
          <w:szCs w:val="32"/>
        </w:rPr>
      </w:pPr>
      <w:r w:rsidRPr="009061BE">
        <w:rPr>
          <w:rFonts w:ascii="ＭＳ 明朝" w:eastAsia="ＭＳ 明朝" w:hAnsi="ＭＳ 明朝" w:hint="eastAsia"/>
          <w:sz w:val="32"/>
          <w:szCs w:val="32"/>
        </w:rPr>
        <w:t>体育館でのバスの乗降場所、駐車禁止エリアについて</w:t>
      </w:r>
    </w:p>
    <w:p w:rsidR="00122BB8" w:rsidRPr="009061BE" w:rsidRDefault="00122BB8">
      <w:pPr>
        <w:rPr>
          <w:rFonts w:ascii="ＭＳ 明朝" w:eastAsia="ＭＳ 明朝" w:hAnsi="ＭＳ 明朝"/>
        </w:rPr>
      </w:pPr>
      <w:r w:rsidRPr="009061BE">
        <w:rPr>
          <w:rFonts w:ascii="ＭＳ 明朝" w:eastAsia="ＭＳ 明朝" w:hAnsi="ＭＳ 明朝"/>
          <w:noProof/>
        </w:rPr>
        <w:drawing>
          <wp:inline distT="0" distB="0" distL="0" distR="0" wp14:anchorId="17874668" wp14:editId="065D66AA">
            <wp:extent cx="5365750" cy="2686050"/>
            <wp:effectExtent l="0" t="0" r="635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8045" t="16315" r="7397" b="19682"/>
                    <a:stretch/>
                  </pic:blipFill>
                  <pic:spPr bwMode="auto">
                    <a:xfrm>
                      <a:off x="0" y="0"/>
                      <a:ext cx="5380189" cy="269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FC8" w:rsidRPr="009061BE" w:rsidRDefault="00CE1FC8">
      <w:pPr>
        <w:rPr>
          <w:rFonts w:ascii="ＭＳ 明朝" w:eastAsia="ＭＳ 明朝" w:hAnsi="ＭＳ 明朝" w:hint="eastAsia"/>
        </w:rPr>
      </w:pPr>
    </w:p>
    <w:p w:rsidR="00122BB8" w:rsidRPr="009061BE" w:rsidRDefault="00855D7C">
      <w:pPr>
        <w:rPr>
          <w:rFonts w:ascii="ＭＳ 明朝" w:eastAsia="ＭＳ 明朝" w:hAnsi="ＭＳ 明朝"/>
        </w:rPr>
      </w:pPr>
      <w:r w:rsidRPr="009061BE">
        <w:rPr>
          <w:rFonts w:ascii="ＭＳ 明朝" w:eastAsia="ＭＳ 明朝" w:hAnsi="ＭＳ 明朝" w:hint="eastAsia"/>
        </w:rPr>
        <w:t>バスで来館の場合は、体育館駐車場に一旦入り、ロータリーを一方通行で進んでください。</w:t>
      </w:r>
    </w:p>
    <w:p w:rsidR="00855D7C" w:rsidRPr="009061BE" w:rsidRDefault="00855D7C">
      <w:pPr>
        <w:rPr>
          <w:rFonts w:ascii="ＭＳ ゴシック" w:eastAsia="ＭＳ ゴシック" w:hAnsi="ＭＳ ゴシック" w:hint="eastAsia"/>
          <w:b/>
        </w:rPr>
      </w:pPr>
      <w:r w:rsidRPr="009061BE">
        <w:rPr>
          <w:rFonts w:ascii="ＭＳ ゴシック" w:eastAsia="ＭＳ ゴシック" w:hAnsi="ＭＳ ゴシック" w:hint="eastAsia"/>
          <w:b/>
        </w:rPr>
        <w:t>なお、ロータリーの内側は、トレーニング室利用者の専用駐車場となっています。ここに停められますと、</w:t>
      </w:r>
      <w:r w:rsidRPr="009061BE">
        <w:rPr>
          <w:rFonts w:ascii="ＭＳ ゴシック" w:eastAsia="ＭＳ ゴシック" w:hAnsi="ＭＳ ゴシック" w:hint="eastAsia"/>
          <w:b/>
          <w:u w:val="single"/>
        </w:rPr>
        <w:t>以後、体育館の利用ができなくなる可能性があります。</w:t>
      </w:r>
      <w:r w:rsidRPr="009061BE">
        <w:rPr>
          <w:rFonts w:ascii="ＭＳ ゴシック" w:eastAsia="ＭＳ ゴシック" w:hAnsi="ＭＳ ゴシック" w:hint="eastAsia"/>
          <w:b/>
        </w:rPr>
        <w:t>くれぐれも、停めないよう、関係者にお伝えください。</w:t>
      </w:r>
    </w:p>
    <w:p w:rsidR="00122BB8" w:rsidRDefault="00855D7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50165</wp:posOffset>
                </wp:positionV>
                <wp:extent cx="1228725" cy="4340248"/>
                <wp:effectExtent l="0" t="0" r="28575" b="222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340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5D7C" w:rsidRPr="00855D7C" w:rsidRDefault="00855D7C" w:rsidP="00855D7C">
                            <w:pPr>
                              <w:snapToGrid w:val="0"/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</w:pPr>
                            <w:r w:rsidRPr="00855D7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ロータリー出口（研修棟横）まで進んで頂き、降車してください。</w:t>
                            </w:r>
                            <w:r w:rsidR="009061B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前のバスが降車中であれば、待たずに、その場で降車を始めてください。</w:t>
                            </w:r>
                            <w:r w:rsidRPr="00855D7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混み合う時間帯があると予想されます。素早い降車をお願いします。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30" type="#_x0000_t202" style="position:absolute;left:0;text-align:left;margin-left:334.2pt;margin-top:3.95pt;width:96.75pt;height:34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" fillcolor="white [3201]" strokeweight=".5pt">
                <v:textbox style="layout-flow:vertical-ideographic">
                  <w:txbxContent>
                    <w:p w:rsidR="00855D7C" w:rsidRPr="00855D7C" w:rsidRDefault="00855D7C" w:rsidP="00855D7C">
                      <w:pPr>
                        <w:snapToGrid w:val="0"/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</w:pPr>
                      <w:r w:rsidRPr="00855D7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ロータリー出口（研修棟横）まで進んで頂き、降車してください。</w:t>
                      </w:r>
                      <w:r w:rsidR="009061B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前のバスが降車中であれば、待たずに、その場で降車を始めてください。</w:t>
                      </w:r>
                      <w:r w:rsidRPr="00855D7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混み合う時間帯があると予想されます。素早い降車をお願いします。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2015489</wp:posOffset>
                </wp:positionH>
                <wp:positionV relativeFrom="paragraph">
                  <wp:posOffset>2469514</wp:posOffset>
                </wp:positionV>
                <wp:extent cx="2162175" cy="333375"/>
                <wp:effectExtent l="38100" t="57150" r="28575" b="66675"/>
                <wp:wrapNone/>
                <wp:docPr id="21" name="矢印: 右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62175" cy="33337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15A5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1" o:spid="_x0000_s1026" type="#_x0000_t13" style="position:absolute;left:0;text-align:left;margin-left:158.7pt;margin-top:194.45pt;width:170.25pt;height:26.2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" adj="19935" fillcolor="#bfbfbf [2412]" strokecolor="black [3213]" strokeweight="2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F861B0" wp14:editId="40C87341">
                <wp:simplePos x="0" y="0"/>
                <wp:positionH relativeFrom="column">
                  <wp:posOffset>1785938</wp:posOffset>
                </wp:positionH>
                <wp:positionV relativeFrom="paragraph">
                  <wp:posOffset>1650682</wp:posOffset>
                </wp:positionV>
                <wp:extent cx="261620" cy="1304925"/>
                <wp:effectExtent l="0" t="350203" r="0" b="321627"/>
                <wp:wrapNone/>
                <wp:docPr id="15" name="矢印: 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43902">
                          <a:off x="0" y="0"/>
                          <a:ext cx="261620" cy="1304925"/>
                        </a:xfrm>
                        <a:prstGeom prst="upArrow">
                          <a:avLst>
                            <a:gd name="adj1" fmla="val 50000"/>
                            <a:gd name="adj2" fmla="val 1627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F53A7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15" o:spid="_x0000_s1026" type="#_x0000_t68" style="position:absolute;left:0;text-align:left;margin-left:140.65pt;margin-top:129.95pt;width:20.6pt;height:102.75pt;rotation:-8362501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" adj="7046" fillcolor="white [3212]" strokecolor="black [3213]" strokeweight="3pt"/>
            </w:pict>
          </mc:Fallback>
        </mc:AlternateContent>
      </w:r>
      <w:r w:rsidR="00CE1FC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1240789</wp:posOffset>
                </wp:positionV>
                <wp:extent cx="1784829" cy="866775"/>
                <wp:effectExtent l="19050" t="419100" r="44450" b="428625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1891">
                          <a:off x="0" y="0"/>
                          <a:ext cx="1784829" cy="8667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5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D7C" w:rsidRPr="00CE1FC8" w:rsidRDefault="00855D7C" w:rsidP="00CE1FC8">
                            <w:pPr>
                              <w:snapToGrid w:val="0"/>
                              <w:rPr>
                                <w:rFonts w:ascii="ＤＨＰ特太ゴシック体" w:eastAsia="ＤＨＰ特太ゴシック体" w:hAnsi="ＤＨＰ特太ゴシック体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E1FC8">
                              <w:rPr>
                                <w:rFonts w:ascii="ＤＨＰ特太ゴシック体" w:eastAsia="ＤＨＰ特太ゴシック体" w:hAnsi="ＤＨＰ特太ゴシック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トレーニング室利用者専用。卓球関係は駐車不可</w:t>
                            </w: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！厳守！！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四角形: 角を丸くする 17" o:spid="_x0000_s1031" style="position:absolute;left:0;text-align:left;margin-left:55.2pt;margin-top:97.7pt;width:140.55pt;height:68.25pt;rotation:-2422767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" fillcolor="white [3212]" strokecolor="black [3213]" strokeweight="3pt">
                <v:fill opacity="35980f"/>
                <v:stroke joinstyle="miter"/>
                <v:textbox inset="0,0,0,0">
                  <w:txbxContent>
                    <w:p w:rsidR="00855D7C" w:rsidRPr="00CE1FC8" w:rsidRDefault="00855D7C" w:rsidP="00CE1FC8">
                      <w:pPr>
                        <w:snapToGrid w:val="0"/>
                        <w:rPr>
                          <w:rFonts w:ascii="ＤＨＰ特太ゴシック体" w:eastAsia="ＤＨＰ特太ゴシック体" w:hAnsi="ＤＨＰ特太ゴシック体" w:hint="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CE1FC8">
                        <w:rPr>
                          <w:rFonts w:ascii="ＤＨＰ特太ゴシック体" w:eastAsia="ＤＨＰ特太ゴシック体" w:hAnsi="ＤＨＰ特太ゴシック体" w:hint="eastAsia"/>
                          <w:color w:val="000000" w:themeColor="text1"/>
                          <w:sz w:val="28"/>
                          <w:szCs w:val="28"/>
                        </w:rPr>
                        <w:t>トレーニング室利用者専用。卓球関係は駐車不可</w:t>
                      </w:r>
                      <w:r>
                        <w:rPr>
                          <w:rFonts w:ascii="ＤＨＰ特太ゴシック体" w:eastAsia="ＤＨＰ特太ゴシック体" w:hAnsi="ＤＨＰ特太ゴシック体" w:hint="eastAsia"/>
                          <w:color w:val="000000" w:themeColor="text1"/>
                          <w:sz w:val="28"/>
                          <w:szCs w:val="28"/>
                        </w:rPr>
                        <w:t>！厳守！！</w:t>
                      </w:r>
                    </w:p>
                  </w:txbxContent>
                </v:textbox>
              </v:roundrect>
            </w:pict>
          </mc:Fallback>
        </mc:AlternateContent>
      </w:r>
      <w:r w:rsidR="00CE1FC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E54BF5" wp14:editId="589FCDE5">
                <wp:simplePos x="0" y="0"/>
                <wp:positionH relativeFrom="column">
                  <wp:posOffset>1938972</wp:posOffset>
                </wp:positionH>
                <wp:positionV relativeFrom="paragraph">
                  <wp:posOffset>155216</wp:posOffset>
                </wp:positionV>
                <wp:extent cx="727075" cy="914400"/>
                <wp:effectExtent l="153988" t="36512" r="17462" b="0"/>
                <wp:wrapNone/>
                <wp:docPr id="16" name="矢印: 折線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24740">
                          <a:off x="0" y="0"/>
                          <a:ext cx="727075" cy="914400"/>
                        </a:xfrm>
                        <a:prstGeom prst="bentArrow">
                          <a:avLst>
                            <a:gd name="adj1" fmla="val 17103"/>
                            <a:gd name="adj2" fmla="val 25000"/>
                            <a:gd name="adj3" fmla="val 49080"/>
                            <a:gd name="adj4" fmla="val 437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AD122" id="矢印: 折線 16" o:spid="_x0000_s1026" style="position:absolute;left:0;text-align:left;margin-left:152.65pt;margin-top:12.2pt;width:57.25pt;height:1in;rotation:3631503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707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" path="m,914400l,437688c,262009,142416,119593,318095,119593r52132,l370227,,727075,181769,370227,363538r,-119593l318095,243945v-107002,,-193744,86742,-193744,193744c124351,596593,124352,755496,124352,914400l,914400xe" fillcolor="white [3212]" strokecolor="black [3213]" strokeweight="3pt">
                <v:stroke joinstyle="miter"/>
                <v:path arrowok="t" o:connecttype="custom" o:connectlocs="0,914400;0,437688;318095,119593;370227,119593;370227,0;727075,181769;370227,363538;370227,243945;318095,243945;124351,437689;124352,914400;0,914400" o:connectangles="0,0,0,0,0,0,0,0,0,0,0,0"/>
              </v:shape>
            </w:pict>
          </mc:Fallback>
        </mc:AlternateContent>
      </w:r>
      <w:r w:rsidR="00CE1FC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1297940</wp:posOffset>
                </wp:positionV>
                <wp:extent cx="727075" cy="914400"/>
                <wp:effectExtent l="38100" t="19050" r="0" b="171450"/>
                <wp:wrapNone/>
                <wp:docPr id="14" name="矢印: 折線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37447">
                          <a:off x="0" y="0"/>
                          <a:ext cx="727075" cy="914400"/>
                        </a:xfrm>
                        <a:prstGeom prst="bentArrow">
                          <a:avLst>
                            <a:gd name="adj1" fmla="val 17103"/>
                            <a:gd name="adj2" fmla="val 25000"/>
                            <a:gd name="adj3" fmla="val 49080"/>
                            <a:gd name="adj4" fmla="val 437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07CF0" id="矢印: 折線 14" o:spid="_x0000_s1026" style="position:absolute;left:0;text-align:left;margin-left:9.45pt;margin-top:102.2pt;width:57.25pt;height:1in;rotation:-2362085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707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" path="m,914400l,437688c,262009,142416,119593,318095,119593r52132,l370227,,727075,181769,370227,363538r,-119593l318095,243945v-107002,,-193744,86742,-193744,193744c124351,596593,124352,755496,124352,914400l,914400xe" fillcolor="white [3212]" strokecolor="black [3213]" strokeweight="3pt">
                <v:stroke joinstyle="miter"/>
                <v:path arrowok="t" o:connecttype="custom" o:connectlocs="0,914400;0,437688;318095,119593;370227,119593;370227,0;727075,181769;370227,363538;370227,243945;318095,243945;124351,437689;124352,914400;0,914400" o:connectangles="0,0,0,0,0,0,0,0,0,0,0,0"/>
              </v:shape>
            </w:pict>
          </mc:Fallback>
        </mc:AlternateContent>
      </w:r>
      <w:r w:rsidR="00CE1FC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2812416</wp:posOffset>
                </wp:positionV>
                <wp:extent cx="261620" cy="1304925"/>
                <wp:effectExtent l="304800" t="0" r="290830" b="0"/>
                <wp:wrapNone/>
                <wp:docPr id="13" name="矢印: 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5946">
                          <a:off x="0" y="0"/>
                          <a:ext cx="261620" cy="1304925"/>
                        </a:xfrm>
                        <a:prstGeom prst="upArrow">
                          <a:avLst>
                            <a:gd name="adj1" fmla="val 50000"/>
                            <a:gd name="adj2" fmla="val 1627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AF15C" id="矢印: 上 13" o:spid="_x0000_s1026" type="#_x0000_t68" style="position:absolute;left:0;text-align:left;margin-left:99.45pt;margin-top:221.45pt;width:20.6pt;height:102.75pt;rotation:-2396492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" adj="7046" fillcolor="white [3212]" strokecolor="black [3213]" strokeweight="3pt"/>
            </w:pict>
          </mc:Fallback>
        </mc:AlternateContent>
      </w:r>
      <w:r w:rsidR="00CE1FC8">
        <w:rPr>
          <w:noProof/>
        </w:rPr>
        <w:drawing>
          <wp:inline distT="0" distB="0" distL="0" distR="0" wp14:anchorId="49B8DAE9" wp14:editId="53B2FB5A">
            <wp:extent cx="3990975" cy="4418080"/>
            <wp:effectExtent l="0" t="0" r="0" b="190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5839" t="36093" r="41701" b="19681"/>
                    <a:stretch/>
                  </pic:blipFill>
                  <pic:spPr bwMode="auto">
                    <a:xfrm>
                      <a:off x="0" y="0"/>
                      <a:ext cx="4015836" cy="444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BB8" w:rsidRDefault="00122BB8">
      <w:pPr>
        <w:rPr>
          <w:rFonts w:hint="eastAsia"/>
        </w:rPr>
      </w:pPr>
    </w:p>
    <w:sectPr w:rsidR="00122BB8" w:rsidSect="00DF40D6">
      <w:pgSz w:w="11906" w:h="16838"/>
      <w:pgMar w:top="851" w:right="1701" w:bottom="993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C37"/>
    <w:rsid w:val="00122BB8"/>
    <w:rsid w:val="0016366D"/>
    <w:rsid w:val="00272C37"/>
    <w:rsid w:val="004771B8"/>
    <w:rsid w:val="005E3833"/>
    <w:rsid w:val="00855D7C"/>
    <w:rsid w:val="009061BE"/>
    <w:rsid w:val="00A22C02"/>
    <w:rsid w:val="00BF023C"/>
    <w:rsid w:val="00C86F3D"/>
    <w:rsid w:val="00CE1FC8"/>
    <w:rsid w:val="00DF40D6"/>
    <w:rsid w:val="00E5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A538F2"/>
  <w15:chartTrackingRefBased/>
  <w15:docId w15:val="{A7A95727-46D5-4F78-9A41-CA5166B3B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14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BE4FC6BC</Template>
  <TotalTime>97</TotalTime>
  <Pages>2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中央 ちゅう</dc:creator>
  <cp:keywords/>
  <dc:description/>
  <cp:lastModifiedBy>chuouj16@edhashima.hashima-gifu.ed.jp</cp:lastModifiedBy>
  <cp:revision>4</cp:revision>
  <cp:lastPrinted>2020-02-06T07:26:00Z</cp:lastPrinted>
  <dcterms:created xsi:type="dcterms:W3CDTF">2020-01-13T00:06:00Z</dcterms:created>
  <dcterms:modified xsi:type="dcterms:W3CDTF">2020-02-06T07:30:00Z</dcterms:modified>
</cp:coreProperties>
</file>